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6DD" w:rsidRPr="00B5651F" w:rsidRDefault="003436DD" w:rsidP="00CD2849">
      <w:pPr>
        <w:spacing w:after="0" w:line="240" w:lineRule="auto"/>
        <w:ind w:left="4678"/>
        <w:jc w:val="both"/>
        <w:rPr>
          <w:rFonts w:ascii="Times New Roman" w:hAnsi="Times New Roman" w:cs="Times New Roman"/>
          <w:sz w:val="24"/>
          <w:szCs w:val="24"/>
        </w:rPr>
      </w:pPr>
      <w:bookmarkStart w:id="0" w:name="_GoBack"/>
      <w:bookmarkEnd w:id="0"/>
      <w:r w:rsidRPr="00B5651F">
        <w:rPr>
          <w:rFonts w:ascii="Times New Roman" w:hAnsi="Times New Roman" w:cs="Times New Roman"/>
          <w:sz w:val="24"/>
          <w:szCs w:val="24"/>
        </w:rPr>
        <w:t>Утверждаю</w:t>
      </w:r>
    </w:p>
    <w:p w:rsidR="003436DD" w:rsidRDefault="003436DD" w:rsidP="00CD2849">
      <w:pPr>
        <w:spacing w:after="0" w:line="240" w:lineRule="auto"/>
        <w:ind w:left="4678"/>
        <w:jc w:val="both"/>
        <w:rPr>
          <w:rFonts w:ascii="Times New Roman" w:hAnsi="Times New Roman" w:cs="Times New Roman"/>
          <w:sz w:val="24"/>
          <w:szCs w:val="24"/>
        </w:rPr>
      </w:pPr>
      <w:r w:rsidRPr="00B5651F">
        <w:rPr>
          <w:rFonts w:ascii="Times New Roman" w:hAnsi="Times New Roman" w:cs="Times New Roman"/>
          <w:sz w:val="24"/>
          <w:szCs w:val="24"/>
        </w:rPr>
        <w:t>Директор</w:t>
      </w:r>
      <w:r>
        <w:rPr>
          <w:rFonts w:ascii="Times New Roman" w:hAnsi="Times New Roman" w:cs="Times New Roman"/>
          <w:sz w:val="24"/>
          <w:szCs w:val="24"/>
        </w:rPr>
        <w:t xml:space="preserve"> </w:t>
      </w:r>
      <w:r w:rsidRPr="00B5651F">
        <w:rPr>
          <w:rFonts w:ascii="Times New Roman" w:hAnsi="Times New Roman" w:cs="Times New Roman"/>
          <w:sz w:val="24"/>
          <w:szCs w:val="24"/>
        </w:rPr>
        <w:t>МБОУ «</w:t>
      </w:r>
      <w:r>
        <w:rPr>
          <w:rFonts w:ascii="Times New Roman" w:hAnsi="Times New Roman" w:cs="Times New Roman"/>
          <w:sz w:val="24"/>
          <w:szCs w:val="24"/>
        </w:rPr>
        <w:t>Шингальчинская основная</w:t>
      </w:r>
    </w:p>
    <w:p w:rsidR="003436DD" w:rsidRPr="00B5651F" w:rsidRDefault="003436DD" w:rsidP="00CD2849">
      <w:pPr>
        <w:spacing w:after="0" w:line="240" w:lineRule="auto"/>
        <w:ind w:left="4678"/>
        <w:jc w:val="both"/>
        <w:rPr>
          <w:rFonts w:ascii="Times New Roman" w:hAnsi="Times New Roman" w:cs="Times New Roman"/>
          <w:sz w:val="24"/>
          <w:szCs w:val="24"/>
        </w:rPr>
      </w:pPr>
      <w:r>
        <w:rPr>
          <w:rFonts w:ascii="Times New Roman" w:hAnsi="Times New Roman" w:cs="Times New Roman"/>
          <w:sz w:val="24"/>
          <w:szCs w:val="24"/>
        </w:rPr>
        <w:t>общеобразовательная школа</w:t>
      </w:r>
      <w:r w:rsidRPr="00B5651F">
        <w:rPr>
          <w:rFonts w:ascii="Times New Roman" w:hAnsi="Times New Roman" w:cs="Times New Roman"/>
          <w:sz w:val="24"/>
          <w:szCs w:val="24"/>
        </w:rPr>
        <w:t>»</w:t>
      </w:r>
      <w:r>
        <w:rPr>
          <w:rFonts w:ascii="Times New Roman" w:hAnsi="Times New Roman" w:cs="Times New Roman"/>
          <w:sz w:val="24"/>
          <w:szCs w:val="24"/>
        </w:rPr>
        <w:t xml:space="preserve"> НМР РТ</w:t>
      </w:r>
    </w:p>
    <w:p w:rsidR="003436DD" w:rsidRPr="00B5651F" w:rsidRDefault="003436DD" w:rsidP="00CD2849">
      <w:pPr>
        <w:spacing w:after="0" w:line="240" w:lineRule="auto"/>
        <w:ind w:left="4678"/>
        <w:jc w:val="both"/>
        <w:rPr>
          <w:rFonts w:ascii="Times New Roman" w:hAnsi="Times New Roman" w:cs="Times New Roman"/>
          <w:sz w:val="24"/>
          <w:szCs w:val="24"/>
        </w:rPr>
      </w:pPr>
    </w:p>
    <w:p w:rsidR="003436DD" w:rsidRPr="00B5651F" w:rsidRDefault="003436DD" w:rsidP="00CD2849">
      <w:pPr>
        <w:spacing w:after="0" w:line="240" w:lineRule="auto"/>
        <w:ind w:left="4678"/>
        <w:jc w:val="both"/>
        <w:rPr>
          <w:rFonts w:ascii="Times New Roman" w:hAnsi="Times New Roman" w:cs="Times New Roman"/>
          <w:sz w:val="24"/>
          <w:szCs w:val="24"/>
        </w:rPr>
      </w:pPr>
      <w:r w:rsidRPr="00B5651F">
        <w:rPr>
          <w:rFonts w:ascii="Times New Roman" w:hAnsi="Times New Roman" w:cs="Times New Roman"/>
          <w:sz w:val="24"/>
          <w:szCs w:val="24"/>
        </w:rPr>
        <w:t>___________</w:t>
      </w:r>
      <w:r>
        <w:rPr>
          <w:rFonts w:ascii="Times New Roman" w:hAnsi="Times New Roman" w:cs="Times New Roman"/>
          <w:sz w:val="24"/>
          <w:szCs w:val="24"/>
        </w:rPr>
        <w:t>Шарапов Р.С</w:t>
      </w:r>
      <w:r w:rsidRPr="00B5651F">
        <w:rPr>
          <w:rFonts w:ascii="Times New Roman" w:hAnsi="Times New Roman" w:cs="Times New Roman"/>
          <w:sz w:val="24"/>
          <w:szCs w:val="24"/>
        </w:rPr>
        <w:t>.</w:t>
      </w:r>
    </w:p>
    <w:p w:rsidR="003436DD" w:rsidRDefault="003436DD" w:rsidP="00CD2849">
      <w:pPr>
        <w:spacing w:after="0" w:line="240" w:lineRule="auto"/>
        <w:ind w:left="4678"/>
        <w:jc w:val="both"/>
        <w:rPr>
          <w:rFonts w:ascii="Times New Roman" w:hAnsi="Times New Roman" w:cs="Times New Roman"/>
          <w:sz w:val="24"/>
          <w:szCs w:val="24"/>
        </w:rPr>
      </w:pPr>
      <w:r>
        <w:rPr>
          <w:rFonts w:ascii="Times New Roman" w:hAnsi="Times New Roman" w:cs="Times New Roman"/>
          <w:sz w:val="24"/>
          <w:szCs w:val="24"/>
        </w:rPr>
        <w:t>«____» __________20___</w:t>
      </w:r>
      <w:r w:rsidRPr="00B5651F">
        <w:rPr>
          <w:rFonts w:ascii="Times New Roman" w:hAnsi="Times New Roman" w:cs="Times New Roman"/>
          <w:sz w:val="24"/>
          <w:szCs w:val="24"/>
        </w:rPr>
        <w:t xml:space="preserve"> г.</w:t>
      </w:r>
    </w:p>
    <w:p w:rsidR="003436DD" w:rsidRDefault="003436DD" w:rsidP="00CD2849">
      <w:pPr>
        <w:spacing w:after="0" w:line="240" w:lineRule="auto"/>
        <w:ind w:left="5529"/>
        <w:jc w:val="both"/>
        <w:rPr>
          <w:rFonts w:ascii="Times New Roman" w:hAnsi="Times New Roman" w:cs="Times New Roman"/>
          <w:sz w:val="24"/>
          <w:szCs w:val="24"/>
        </w:rPr>
      </w:pPr>
    </w:p>
    <w:p w:rsidR="003436DD" w:rsidRDefault="003436DD" w:rsidP="00CD2849">
      <w:pPr>
        <w:spacing w:after="0" w:line="240" w:lineRule="auto"/>
        <w:ind w:left="5529"/>
        <w:jc w:val="both"/>
        <w:rPr>
          <w:rFonts w:ascii="Times New Roman" w:hAnsi="Times New Roman" w:cs="Times New Roman"/>
          <w:sz w:val="24"/>
          <w:szCs w:val="24"/>
        </w:rPr>
      </w:pPr>
    </w:p>
    <w:p w:rsidR="003436DD" w:rsidRPr="00B5651F" w:rsidRDefault="003436DD" w:rsidP="00CD2849">
      <w:pPr>
        <w:spacing w:after="0" w:line="240" w:lineRule="auto"/>
        <w:ind w:left="5529"/>
        <w:jc w:val="both"/>
        <w:rPr>
          <w:rFonts w:ascii="Times New Roman" w:hAnsi="Times New Roman" w:cs="Times New Roman"/>
          <w:sz w:val="24"/>
          <w:szCs w:val="24"/>
        </w:rPr>
      </w:pPr>
    </w:p>
    <w:p w:rsidR="003436DD" w:rsidRPr="00CD2849" w:rsidRDefault="003436DD" w:rsidP="00CD2849">
      <w:pPr>
        <w:spacing w:after="0" w:line="240" w:lineRule="auto"/>
        <w:jc w:val="center"/>
        <w:rPr>
          <w:rFonts w:ascii="Times New Roman" w:hAnsi="Times New Roman" w:cs="Times New Roman"/>
          <w:sz w:val="26"/>
          <w:szCs w:val="26"/>
        </w:rPr>
      </w:pPr>
      <w:r w:rsidRPr="00CD2849">
        <w:rPr>
          <w:rFonts w:ascii="Times New Roman" w:hAnsi="Times New Roman" w:cs="Times New Roman"/>
          <w:sz w:val="26"/>
          <w:szCs w:val="26"/>
        </w:rPr>
        <w:t>Правила пользования библиотекой</w:t>
      </w:r>
    </w:p>
    <w:p w:rsidR="003436DD" w:rsidRPr="00CD2849" w:rsidRDefault="003436DD" w:rsidP="00CD2849">
      <w:pPr>
        <w:spacing w:after="0" w:line="240" w:lineRule="auto"/>
        <w:jc w:val="center"/>
        <w:rPr>
          <w:rFonts w:ascii="Times New Roman" w:hAnsi="Times New Roman" w:cs="Times New Roman"/>
          <w:sz w:val="26"/>
          <w:szCs w:val="26"/>
        </w:rPr>
      </w:pPr>
      <w:r w:rsidRPr="00CD2849">
        <w:rPr>
          <w:rFonts w:ascii="Times New Roman" w:hAnsi="Times New Roman" w:cs="Times New Roman"/>
          <w:sz w:val="26"/>
          <w:szCs w:val="26"/>
        </w:rPr>
        <w:t>МБОУ «Шингальчинская основная общеобразовательная школа» НМР РТ</w:t>
      </w:r>
    </w:p>
    <w:p w:rsidR="003436DD" w:rsidRDefault="003436DD" w:rsidP="00CD2849">
      <w:pPr>
        <w:spacing w:after="0" w:line="240" w:lineRule="auto"/>
        <w:jc w:val="center"/>
        <w:rPr>
          <w:rFonts w:ascii="Times New Roman" w:hAnsi="Times New Roman" w:cs="Times New Roman"/>
          <w:sz w:val="24"/>
          <w:szCs w:val="24"/>
        </w:rPr>
      </w:pPr>
    </w:p>
    <w:p w:rsidR="003436DD" w:rsidRDefault="003436DD" w:rsidP="00CD2849">
      <w:pPr>
        <w:spacing w:after="0" w:line="240" w:lineRule="auto"/>
        <w:jc w:val="center"/>
        <w:rPr>
          <w:rFonts w:ascii="Times New Roman" w:hAnsi="Times New Roman" w:cs="Times New Roman"/>
          <w:sz w:val="24"/>
          <w:szCs w:val="24"/>
        </w:rPr>
      </w:pPr>
    </w:p>
    <w:p w:rsidR="003436DD" w:rsidRPr="00B5651F" w:rsidRDefault="003436DD" w:rsidP="00CD2849">
      <w:pPr>
        <w:spacing w:after="0" w:line="240" w:lineRule="auto"/>
        <w:jc w:val="center"/>
        <w:rPr>
          <w:rFonts w:ascii="Times New Roman" w:hAnsi="Times New Roman" w:cs="Times New Roman"/>
          <w:sz w:val="24"/>
          <w:szCs w:val="24"/>
        </w:rPr>
      </w:pPr>
    </w:p>
    <w:p w:rsidR="003436DD" w:rsidRPr="00CD2849" w:rsidRDefault="003436DD" w:rsidP="00CD2849">
      <w:pPr>
        <w:pStyle w:val="ListParagraph"/>
        <w:numPr>
          <w:ilvl w:val="0"/>
          <w:numId w:val="1"/>
        </w:numPr>
        <w:spacing w:after="0" w:line="240" w:lineRule="auto"/>
        <w:jc w:val="center"/>
        <w:rPr>
          <w:rFonts w:ascii="Times New Roman" w:hAnsi="Times New Roman" w:cs="Times New Roman"/>
          <w:sz w:val="24"/>
          <w:szCs w:val="24"/>
        </w:rPr>
      </w:pPr>
      <w:r w:rsidRPr="00CD2849">
        <w:rPr>
          <w:rFonts w:ascii="Times New Roman" w:hAnsi="Times New Roman" w:cs="Times New Roman"/>
          <w:sz w:val="24"/>
          <w:szCs w:val="24"/>
        </w:rPr>
        <w:t>Общие положения</w:t>
      </w:r>
    </w:p>
    <w:p w:rsidR="003436DD" w:rsidRPr="00CD2849" w:rsidRDefault="003436DD" w:rsidP="00CD2849">
      <w:pPr>
        <w:pStyle w:val="ListParagraph"/>
        <w:spacing w:after="0" w:line="240" w:lineRule="auto"/>
        <w:rPr>
          <w:rFonts w:ascii="Times New Roman" w:hAnsi="Times New Roman" w:cs="Times New Roman"/>
          <w:sz w:val="24"/>
          <w:szCs w:val="24"/>
        </w:rPr>
      </w:pP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1.1</w:t>
      </w:r>
      <w:r>
        <w:rPr>
          <w:rFonts w:ascii="Times New Roman" w:hAnsi="Times New Roman" w:cs="Times New Roman"/>
          <w:sz w:val="24"/>
          <w:szCs w:val="24"/>
        </w:rPr>
        <w:t>.</w:t>
      </w:r>
      <w:r w:rsidRPr="00B5651F">
        <w:rPr>
          <w:rFonts w:ascii="Times New Roman" w:hAnsi="Times New Roman" w:cs="Times New Roman"/>
          <w:sz w:val="24"/>
          <w:szCs w:val="24"/>
        </w:rPr>
        <w:t xml:space="preserve">  Правила  пользования  библиотекой  –  документ,  фиксирующий</w:t>
      </w: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взаимоотношения читателя с библиотекой и определяющий общий порядок</w:t>
      </w: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организации обслуживания читателей, порядок доступа к фондам библиотек, права</w:t>
      </w: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и обязанности читателей и библиотек.</w:t>
      </w: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1.2.</w:t>
      </w:r>
      <w:r>
        <w:rPr>
          <w:rFonts w:ascii="Times New Roman" w:hAnsi="Times New Roman" w:cs="Times New Roman"/>
          <w:sz w:val="24"/>
          <w:szCs w:val="24"/>
        </w:rPr>
        <w:t xml:space="preserve"> </w:t>
      </w:r>
      <w:r w:rsidRPr="00B5651F">
        <w:rPr>
          <w:rFonts w:ascii="Times New Roman" w:hAnsi="Times New Roman" w:cs="Times New Roman"/>
          <w:sz w:val="24"/>
          <w:szCs w:val="24"/>
        </w:rPr>
        <w:t>Право свободного и бесплатного пользования библиотекой имеют учащиеся и</w:t>
      </w: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сотрудники школы.</w:t>
      </w: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1.3.К услугам читателей предоставляется: фонд учебной, художественной,</w:t>
      </w: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справочной, научно-популярной литературы для учащихся; методической, научно-</w:t>
      </w: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педагогической, справочной литературы для преподавателей.</w:t>
      </w: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1.4.Библиотека обслуживает пользователей на абонементе и читальном зале.</w:t>
      </w: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1.5.Режим работы библиотеки соответствует времени работы школы. Для</w:t>
      </w: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обеспечения дифференцированного подхода к обслуживанию составляется</w:t>
      </w:r>
    </w:p>
    <w:p w:rsidR="003436DD" w:rsidRPr="00B5651F"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расписание работы библиотеки с выделением определенных дней для посещения</w:t>
      </w:r>
    </w:p>
    <w:p w:rsidR="003436DD" w:rsidRDefault="003436DD" w:rsidP="00CD2849">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отдельных групп учащихся по классам.</w:t>
      </w:r>
    </w:p>
    <w:p w:rsidR="003436DD" w:rsidRPr="00B5651F" w:rsidRDefault="003436DD" w:rsidP="00CD2849">
      <w:pPr>
        <w:spacing w:after="0" w:line="240" w:lineRule="auto"/>
        <w:jc w:val="both"/>
        <w:rPr>
          <w:rFonts w:ascii="Times New Roman" w:hAnsi="Times New Roman" w:cs="Times New Roman"/>
          <w:sz w:val="24"/>
          <w:szCs w:val="24"/>
        </w:rPr>
      </w:pPr>
    </w:p>
    <w:p w:rsidR="003436DD" w:rsidRDefault="003436DD" w:rsidP="00CD2849">
      <w:pPr>
        <w:spacing w:after="0" w:line="240" w:lineRule="auto"/>
        <w:jc w:val="center"/>
        <w:rPr>
          <w:rFonts w:ascii="Times New Roman" w:hAnsi="Times New Roman" w:cs="Times New Roman"/>
          <w:sz w:val="24"/>
          <w:szCs w:val="24"/>
        </w:rPr>
      </w:pPr>
      <w:r w:rsidRPr="00B5651F">
        <w:rPr>
          <w:rFonts w:ascii="Times New Roman" w:hAnsi="Times New Roman" w:cs="Times New Roman"/>
          <w:sz w:val="24"/>
          <w:szCs w:val="24"/>
        </w:rPr>
        <w:t>2.Права, обязанности и ответственность пользователей.</w:t>
      </w:r>
    </w:p>
    <w:p w:rsidR="003436DD" w:rsidRPr="00B5651F" w:rsidRDefault="003436DD" w:rsidP="00CD2849">
      <w:pPr>
        <w:spacing w:after="0" w:line="240" w:lineRule="auto"/>
        <w:jc w:val="center"/>
        <w:rPr>
          <w:rFonts w:ascii="Times New Roman" w:hAnsi="Times New Roman" w:cs="Times New Roman"/>
          <w:sz w:val="24"/>
          <w:szCs w:val="24"/>
        </w:rPr>
      </w:pP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2.1.Пользователь имеет право:</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а) пользоваться следующими бесплатными библиотечно-информационными</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услугами:</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иметь свободный доступ к библиотечным фондам и информации;</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получать во временное пользование из фонда печатные издания и другие</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документы;</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получать консультационную и практическую помощь в поиске и выборе</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документов;</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продлевать срок пользования литературой в установленном порядке;</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использовать справочно-библиографический аппарат;</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пользоваться  справочно-библиографическим  и  информационным</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обслуживанием;</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б) принимать участие в мероприятиях, проводимых библиотекой.</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в) избирать и быть избранным в библиотечный совет.</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г) требовать соблюдение конфиденциальности данных о нем и перечне читаемых</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документов.</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д) обжаловать действия работников, ущемляющих его права, у директора школы.</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2.2.Пользователь обязан:</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а) соблюдать правила пользования библиотекой,</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бережно относиться к документам, полученным из фонда (не делать</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пометок, подчеркиваний, не загибать страниц и др.),</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возвращать документы в строго установленные сроки,</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не выносить из библиотеки книги и другие документы, если они не записаны</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на читательском формуляре,</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пользоваться справочными и ценными изданиями только в помещении</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библиотеки.</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при получении документов нужно просмотреть их и в случае обнаружении</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дефектов сообщить об этом работнику, который сделает пометку,</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расписываться в читательском формуляре за каждое полученное издание,</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xml:space="preserve"> при утрате или порче изданий </w:t>
      </w:r>
      <w:r>
        <w:rPr>
          <w:rFonts w:ascii="Times New Roman" w:hAnsi="Times New Roman" w:cs="Times New Roman"/>
          <w:sz w:val="24"/>
          <w:szCs w:val="24"/>
        </w:rPr>
        <w:t>несовершеннолетним в возрасте от четырнадцати до восемнадцати лет, если у него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 Если же несовершеннолетний, не достиг четырнадцати лет (малолетний), отвечают его родители (усыновители) или опекуны, если они не докажут, что вред возник не по их вине</w:t>
      </w:r>
      <w:r w:rsidRPr="00B5651F">
        <w:rPr>
          <w:rFonts w:ascii="Times New Roman" w:hAnsi="Times New Roman" w:cs="Times New Roman"/>
          <w:sz w:val="24"/>
          <w:szCs w:val="24"/>
        </w:rPr>
        <w:t>,</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не вынимать карточек из каталогов и картотек,</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ежегодно в начале учебного года проходить перерегистрацию,</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при выбытии из школы вернуть числящиеся за ними документы,</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соблюдать в библиотеке тишину и порядок, не вносить сумки и верхнюю</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одежду в помещение библиотеки.</w:t>
      </w:r>
    </w:p>
    <w:p w:rsidR="003436DD" w:rsidRDefault="003436DD" w:rsidP="00CD2849">
      <w:pPr>
        <w:spacing w:after="0" w:line="240" w:lineRule="auto"/>
        <w:ind w:left="360"/>
        <w:jc w:val="center"/>
        <w:rPr>
          <w:rFonts w:ascii="Times New Roman" w:hAnsi="Times New Roman" w:cs="Times New Roman"/>
          <w:sz w:val="24"/>
          <w:szCs w:val="24"/>
        </w:rPr>
      </w:pPr>
    </w:p>
    <w:p w:rsidR="003436DD" w:rsidRPr="00CD2849" w:rsidRDefault="003436DD" w:rsidP="00CD2849">
      <w:pPr>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3.</w:t>
      </w:r>
      <w:r w:rsidRPr="00CD2849">
        <w:rPr>
          <w:rFonts w:ascii="Times New Roman" w:hAnsi="Times New Roman" w:cs="Times New Roman"/>
          <w:sz w:val="24"/>
          <w:szCs w:val="24"/>
        </w:rPr>
        <w:t>Обязанности библиотеки</w:t>
      </w:r>
    </w:p>
    <w:p w:rsidR="003436DD" w:rsidRPr="00CD2849" w:rsidRDefault="003436DD" w:rsidP="00CD2849">
      <w:pPr>
        <w:pStyle w:val="ListParagraph"/>
        <w:spacing w:after="0" w:line="240" w:lineRule="auto"/>
        <w:jc w:val="both"/>
        <w:rPr>
          <w:rFonts w:ascii="Times New Roman" w:hAnsi="Times New Roman" w:cs="Times New Roman"/>
          <w:sz w:val="24"/>
          <w:szCs w:val="24"/>
        </w:rPr>
      </w:pP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Библиотека обязана:</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обеспечить бесплатный и свободный доступ читателей к библиотечным</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фондам и бесплатную выдачу во временное пользование документов;</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обеспечить оперативное и качественное обслуживание читателей с учетом их</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запросов и потребностей;</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своевременно информировать читателей о всех видах предоставляемых</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услуг;</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предоставлять в пользование каталоги и картотеки, осуществлять другие</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формы библиотечного информирования;</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изучать потребности читателей в образовательной информации;</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вести консультационную работу, оказывать помощь в поиске и выборе</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необходимых изданий;</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проводить занятия по основам библиотечно-библиографических знаний;</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вести  устную  и  наглядную  массово-информационную  работу;</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организовывать выставки, библиографические обзоры, дни информации,</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литературные вечера и другие мероприятия;</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совершенствовать работу с читателями путем внедрения передовых</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компьютерных технологий;</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систематически следить за своевременным возвращением в библиотеку</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выданных документов;</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проводить в начале учебного года перерегистрацию читателей;</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обеспечить сохранность и рациональное использование фондов, создать</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необходимые условия для хранения документов;</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проводить мелкий ремонт книг;</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создавать и поддерживать комфортные условия для работы читателей;</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 отчитываться о своей деятельности в соответствии с положением о</w:t>
      </w:r>
    </w:p>
    <w:p w:rsidR="003436DD"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библиотеке.</w:t>
      </w:r>
    </w:p>
    <w:p w:rsidR="003436DD" w:rsidRPr="00B5651F" w:rsidRDefault="003436DD" w:rsidP="00B5651F">
      <w:pPr>
        <w:spacing w:after="0" w:line="240" w:lineRule="auto"/>
        <w:jc w:val="both"/>
        <w:rPr>
          <w:rFonts w:ascii="Times New Roman" w:hAnsi="Times New Roman" w:cs="Times New Roman"/>
          <w:sz w:val="24"/>
          <w:szCs w:val="24"/>
        </w:rPr>
      </w:pPr>
    </w:p>
    <w:p w:rsidR="003436DD" w:rsidRDefault="003436DD" w:rsidP="00CD2849">
      <w:pPr>
        <w:spacing w:after="0" w:line="240" w:lineRule="auto"/>
        <w:jc w:val="center"/>
        <w:rPr>
          <w:rFonts w:ascii="Times New Roman" w:hAnsi="Times New Roman" w:cs="Times New Roman"/>
          <w:sz w:val="24"/>
          <w:szCs w:val="24"/>
        </w:rPr>
      </w:pPr>
      <w:r w:rsidRPr="00B5651F">
        <w:rPr>
          <w:rFonts w:ascii="Times New Roman" w:hAnsi="Times New Roman" w:cs="Times New Roman"/>
          <w:sz w:val="24"/>
          <w:szCs w:val="24"/>
        </w:rPr>
        <w:t>4. Порядок пользования библиотекой.</w:t>
      </w:r>
    </w:p>
    <w:p w:rsidR="003436DD" w:rsidRPr="00B5651F" w:rsidRDefault="003436DD" w:rsidP="00CD2849">
      <w:pPr>
        <w:spacing w:after="0" w:line="240" w:lineRule="auto"/>
        <w:jc w:val="center"/>
        <w:rPr>
          <w:rFonts w:ascii="Times New Roman" w:hAnsi="Times New Roman" w:cs="Times New Roman"/>
          <w:sz w:val="24"/>
          <w:szCs w:val="24"/>
        </w:rPr>
      </w:pP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4.1. Запись проводится на абонементе. Учащиеся записываются по списку класса в</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индивидуальном порядке, учителя – по паспорту.</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4.2. На каждого читателя заполняется читательский формуляр установленного</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образца как документ, дающий право пользоваться библиотекой.</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4.3. При записи читатели должны ознакомиться с правилами пользования</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библиотекой и подтвердить обязательство об их выполнении своей подписью на</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формуляре.</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4.4. Читательский формуляр является документом, удостоверяющим факт и дату</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выдачи читателю документов и их возвращения в библиотеку.</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4.5. Обмен документов производится по графику работы, установленному</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библиотекой.</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4.6. Читатели расписываются в формуляре за каждый экземпляр изданий,</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возвращение издания фиксируется подписью библиотекаря.</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4.7. Издания, предназначенные для использования в читальном зале, на дом не</w:t>
      </w:r>
    </w:p>
    <w:p w:rsidR="003436DD" w:rsidRPr="00B5651F" w:rsidRDefault="003436DD" w:rsidP="00B5651F">
      <w:pPr>
        <w:spacing w:after="0" w:line="240" w:lineRule="auto"/>
        <w:jc w:val="both"/>
        <w:rPr>
          <w:rFonts w:ascii="Times New Roman" w:hAnsi="Times New Roman" w:cs="Times New Roman"/>
          <w:sz w:val="24"/>
          <w:szCs w:val="24"/>
        </w:rPr>
      </w:pPr>
      <w:r w:rsidRPr="00B5651F">
        <w:rPr>
          <w:rFonts w:ascii="Times New Roman" w:hAnsi="Times New Roman" w:cs="Times New Roman"/>
          <w:sz w:val="24"/>
          <w:szCs w:val="24"/>
        </w:rPr>
        <w:t>выдаются.</w:t>
      </w:r>
    </w:p>
    <w:sectPr w:rsidR="003436DD" w:rsidRPr="00B5651F" w:rsidSect="00B134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AE050B"/>
    <w:multiLevelType w:val="hybridMultilevel"/>
    <w:tmpl w:val="611AB1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651F"/>
    <w:rsid w:val="002D38F9"/>
    <w:rsid w:val="003436DD"/>
    <w:rsid w:val="00426F8C"/>
    <w:rsid w:val="00507667"/>
    <w:rsid w:val="00551E01"/>
    <w:rsid w:val="008431E2"/>
    <w:rsid w:val="00A546BC"/>
    <w:rsid w:val="00B134B2"/>
    <w:rsid w:val="00B455E7"/>
    <w:rsid w:val="00B47832"/>
    <w:rsid w:val="00B5651F"/>
    <w:rsid w:val="00CD2849"/>
    <w:rsid w:val="00D40DD3"/>
    <w:rsid w:val="00DB609E"/>
    <w:rsid w:val="00E37635"/>
    <w:rsid w:val="00FB41B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4B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56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5651F"/>
    <w:rPr>
      <w:rFonts w:ascii="Tahoma" w:hAnsi="Tahoma" w:cs="Tahoma"/>
      <w:sz w:val="16"/>
      <w:szCs w:val="16"/>
    </w:rPr>
  </w:style>
  <w:style w:type="paragraph" w:styleId="ListParagraph">
    <w:name w:val="List Paragraph"/>
    <w:basedOn w:val="Normal"/>
    <w:uiPriority w:val="99"/>
    <w:qFormat/>
    <w:rsid w:val="00CD284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76</TotalTime>
  <Pages>3</Pages>
  <Words>843</Words>
  <Characters>4810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Ильфат</dc:creator>
  <cp:keywords/>
  <dc:description/>
  <cp:lastModifiedBy>Учётка - Экзамен</cp:lastModifiedBy>
  <cp:revision>6</cp:revision>
  <cp:lastPrinted>2016-03-03T04:31:00Z</cp:lastPrinted>
  <dcterms:created xsi:type="dcterms:W3CDTF">2016-03-03T04:10:00Z</dcterms:created>
  <dcterms:modified xsi:type="dcterms:W3CDTF">2016-03-18T09:26:00Z</dcterms:modified>
</cp:coreProperties>
</file>